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26F1AE" w14:textId="77777777" w:rsidR="005940E5" w:rsidRDefault="005940E5">
      <w:r>
        <w:rPr>
          <w:noProof/>
        </w:rPr>
        <mc:AlternateContent>
          <mc:Choice Requires="wpg">
            <w:drawing>
              <wp:inline distT="0" distB="0" distL="0" distR="0" wp14:anchorId="1F4BB818" wp14:editId="36E22F49">
                <wp:extent cx="7077456" cy="6205855"/>
                <wp:effectExtent l="0" t="0" r="9525" b="4445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9F22B5" w14:textId="06DFD7AB" w:rsidR="005940E5" w:rsidRPr="00064874" w:rsidRDefault="00064874" w:rsidP="0016282D">
                              <w:pPr>
                                <w:pStyle w:val="Intro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064874">
                                <w:rPr>
                                  <w:sz w:val="52"/>
                                  <w:szCs w:val="52"/>
                                </w:rPr>
                                <w:t>WHAT’S THIS?</w:t>
                              </w:r>
                            </w:p>
                            <w:p w14:paraId="6E034CEC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0FAAEB67" w14:textId="466401BC" w:rsidR="00873417" w:rsidRPr="0016282D" w:rsidRDefault="00064874" w:rsidP="0016282D">
                              <w:pPr>
                                <w:pStyle w:val="Title"/>
                              </w:pPr>
                              <w:r>
                                <w:t>CARC FIVE</w:t>
                              </w:r>
                            </w:p>
                            <w:p w14:paraId="2B159706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14:paraId="764F9B64" w14:textId="3B5614E5" w:rsidR="00873417" w:rsidRPr="0016282D" w:rsidRDefault="00064874" w:rsidP="0016282D">
                              <w:pPr>
                                <w:pStyle w:val="Subtitle"/>
                              </w:pPr>
                              <w:r>
                                <w:t>A BRAND NEW CARC</w:t>
                              </w:r>
                              <w:r w:rsidR="001A4C26">
                                <w:t>!</w:t>
                              </w:r>
                            </w:p>
                            <w:p w14:paraId="67093FD7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29788018" w14:textId="0EC8EDE9" w:rsidR="001A4C26" w:rsidRDefault="001A4C26" w:rsidP="0016282D">
                              <w:pPr>
                                <w:pStyle w:val="Date"/>
                              </w:pPr>
                              <w:r>
                                <w:t>Conference</w:t>
                              </w:r>
                            </w:p>
                            <w:p w14:paraId="4D5BBFA9" w14:textId="5C6EC432" w:rsidR="001A4C26" w:rsidRDefault="001A4C26" w:rsidP="0016282D">
                              <w:pPr>
                                <w:pStyle w:val="Date"/>
                              </w:pPr>
                              <w:r>
                                <w:t>agenda review</w:t>
                              </w:r>
                            </w:p>
                            <w:p w14:paraId="20699C44" w14:textId="4FE67C33" w:rsidR="001A4C26" w:rsidRDefault="001A4C26" w:rsidP="0016282D">
                              <w:pPr>
                                <w:pStyle w:val="Date"/>
                              </w:pPr>
                              <w:r>
                                <w:t>committee</w:t>
                              </w:r>
                            </w:p>
                            <w:p w14:paraId="68E30653" w14:textId="466C145D" w:rsidR="00873417" w:rsidRDefault="00064874" w:rsidP="0016282D">
                              <w:pPr>
                                <w:pStyle w:val="Date"/>
                              </w:pPr>
                              <w:r>
                                <w:t>MARCH 7</w:t>
                              </w:r>
                              <w:r w:rsidR="001A4C26">
                                <w:t>,</w:t>
                              </w:r>
                              <w:r>
                                <w:t xml:space="preserve"> 2021</w:t>
                              </w:r>
                            </w:p>
                            <w:p w14:paraId="68769B95" w14:textId="669B6261" w:rsidR="00873417" w:rsidRPr="00873417" w:rsidRDefault="00064874" w:rsidP="0016282D">
                              <w:pPr>
                                <w:pStyle w:val="Time"/>
                              </w:pPr>
                              <w:r>
                                <w:t>1:00 PM</w:t>
                              </w:r>
                            </w:p>
                            <w:p w14:paraId="293B7F84" w14:textId="395F66F9" w:rsidR="00134402" w:rsidRDefault="00064874" w:rsidP="0016282D">
                              <w:pPr>
                                <w:pStyle w:val="Location"/>
                              </w:pPr>
                              <w:r>
                                <w:t>VIRTUAL</w:t>
                              </w:r>
                            </w:p>
                            <w:p w14:paraId="6A97C35E" w14:textId="7294D6B0" w:rsidR="00873417" w:rsidRPr="00134402" w:rsidRDefault="00873417" w:rsidP="0016282D">
                              <w:pPr>
                                <w:pStyle w:val="Location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4BB818" id="Group 5" o:spid="_x0000_s1026" alt="&quot;&quot;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p w14:paraId="429F22B5" w14:textId="06DFD7AB" w:rsidR="005940E5" w:rsidRPr="00064874" w:rsidRDefault="00064874" w:rsidP="0016282D">
                        <w:pPr>
                          <w:pStyle w:val="Intro"/>
                          <w:rPr>
                            <w:sz w:val="52"/>
                            <w:szCs w:val="52"/>
                          </w:rPr>
                        </w:pPr>
                        <w:r w:rsidRPr="00064874">
                          <w:rPr>
                            <w:sz w:val="52"/>
                            <w:szCs w:val="52"/>
                          </w:rPr>
                          <w:t>WHAT’S THIS?</w:t>
                        </w:r>
                      </w:p>
                      <w:p w14:paraId="6E034CEC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0FAAEB67" w14:textId="466401BC" w:rsidR="00873417" w:rsidRPr="0016282D" w:rsidRDefault="00064874" w:rsidP="0016282D">
                        <w:pPr>
                          <w:pStyle w:val="Title"/>
                        </w:pPr>
                        <w:r>
                          <w:t>CARC FIVE</w:t>
                        </w:r>
                      </w:p>
                      <w:p w14:paraId="2B159706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14:paraId="764F9B64" w14:textId="3B5614E5" w:rsidR="00873417" w:rsidRPr="0016282D" w:rsidRDefault="00064874" w:rsidP="0016282D">
                        <w:pPr>
                          <w:pStyle w:val="Subtitle"/>
                        </w:pPr>
                        <w:r>
                          <w:t>A BRAND NEW CARC</w:t>
                        </w:r>
                        <w:r w:rsidR="001A4C26">
                          <w:t>!</w:t>
                        </w:r>
                      </w:p>
                      <w:p w14:paraId="67093FD7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29788018" w14:textId="0EC8EDE9" w:rsidR="001A4C26" w:rsidRDefault="001A4C26" w:rsidP="0016282D">
                        <w:pPr>
                          <w:pStyle w:val="Date"/>
                        </w:pPr>
                        <w:r>
                          <w:t>Conference</w:t>
                        </w:r>
                      </w:p>
                      <w:p w14:paraId="4D5BBFA9" w14:textId="5C6EC432" w:rsidR="001A4C26" w:rsidRDefault="001A4C26" w:rsidP="0016282D">
                        <w:pPr>
                          <w:pStyle w:val="Date"/>
                        </w:pPr>
                        <w:r>
                          <w:t>agenda review</w:t>
                        </w:r>
                      </w:p>
                      <w:p w14:paraId="20699C44" w14:textId="4FE67C33" w:rsidR="001A4C26" w:rsidRDefault="001A4C26" w:rsidP="0016282D">
                        <w:pPr>
                          <w:pStyle w:val="Date"/>
                        </w:pPr>
                        <w:r>
                          <w:t>committee</w:t>
                        </w:r>
                      </w:p>
                      <w:p w14:paraId="68E30653" w14:textId="466C145D" w:rsidR="00873417" w:rsidRDefault="00064874" w:rsidP="0016282D">
                        <w:pPr>
                          <w:pStyle w:val="Date"/>
                        </w:pPr>
                        <w:r>
                          <w:t>MARCH 7</w:t>
                        </w:r>
                        <w:r w:rsidR="001A4C26">
                          <w:t>,</w:t>
                        </w:r>
                        <w:r>
                          <w:t xml:space="preserve"> 2021</w:t>
                        </w:r>
                      </w:p>
                      <w:p w14:paraId="68769B95" w14:textId="669B6261" w:rsidR="00873417" w:rsidRPr="00873417" w:rsidRDefault="00064874" w:rsidP="0016282D">
                        <w:pPr>
                          <w:pStyle w:val="Time"/>
                        </w:pPr>
                        <w:r>
                          <w:t>1:00 PM</w:t>
                        </w:r>
                      </w:p>
                      <w:p w14:paraId="293B7F84" w14:textId="395F66F9" w:rsidR="00134402" w:rsidRDefault="00064874" w:rsidP="0016282D">
                        <w:pPr>
                          <w:pStyle w:val="Location"/>
                        </w:pPr>
                        <w:r>
                          <w:t>VIRTUAL</w:t>
                        </w:r>
                      </w:p>
                      <w:p w14:paraId="6A97C35E" w14:textId="7294D6B0" w:rsidR="00873417" w:rsidRPr="00134402" w:rsidRDefault="00873417" w:rsidP="0016282D">
                        <w:pPr>
                          <w:pStyle w:val="Location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14:paraId="66CD7503" w14:textId="77777777" w:rsidTr="00F9082F">
        <w:trPr>
          <w:trHeight w:val="5067"/>
          <w:jc w:val="center"/>
        </w:trPr>
        <w:tc>
          <w:tcPr>
            <w:tcW w:w="5114" w:type="dxa"/>
            <w:vAlign w:val="bottom"/>
          </w:tcPr>
          <w:p w14:paraId="0B313E42" w14:textId="0188920C" w:rsidR="00064874" w:rsidRPr="001C3D9C" w:rsidRDefault="00064874" w:rsidP="00064874">
            <w:pPr>
              <w:rPr>
                <w:b/>
                <w:bCs/>
                <w:color w:val="D75833" w:themeColor="accent2" w:themeTint="99"/>
                <w:sz w:val="32"/>
                <w:szCs w:val="32"/>
              </w:rPr>
            </w:pPr>
            <w:r w:rsidRPr="001C3D9C">
              <w:rPr>
                <w:b/>
                <w:bCs/>
                <w:color w:val="D75833" w:themeColor="accent2" w:themeTint="99"/>
                <w:sz w:val="32"/>
                <w:szCs w:val="32"/>
              </w:rPr>
              <w:t>Area 29 i</w:t>
            </w:r>
            <w:r w:rsidR="009878F4" w:rsidRPr="001C3D9C">
              <w:rPr>
                <w:b/>
                <w:bCs/>
                <w:color w:val="D75833" w:themeColor="accent2" w:themeTint="99"/>
                <w:sz w:val="32"/>
                <w:szCs w:val="32"/>
              </w:rPr>
              <w:t>nvites</w:t>
            </w:r>
            <w:r w:rsidRPr="001C3D9C">
              <w:rPr>
                <w:b/>
                <w:bCs/>
                <w:color w:val="D75833" w:themeColor="accent2" w:themeTint="99"/>
                <w:sz w:val="32"/>
                <w:szCs w:val="32"/>
              </w:rPr>
              <w:t xml:space="preserve"> you to a scheduled Zoom meeting.</w:t>
            </w:r>
          </w:p>
          <w:p w14:paraId="4E3AA335" w14:textId="77777777" w:rsidR="00064874" w:rsidRPr="001C3D9C" w:rsidRDefault="00064874" w:rsidP="00064874">
            <w:pPr>
              <w:rPr>
                <w:b/>
                <w:bCs/>
                <w:color w:val="D75833" w:themeColor="accent2" w:themeTint="99"/>
                <w:sz w:val="36"/>
                <w:szCs w:val="36"/>
              </w:rPr>
            </w:pPr>
            <w:r w:rsidRPr="001C3D9C">
              <w:rPr>
                <w:b/>
                <w:bCs/>
                <w:color w:val="D75833" w:themeColor="accent2" w:themeTint="99"/>
                <w:sz w:val="36"/>
                <w:szCs w:val="36"/>
              </w:rPr>
              <w:t>Join Zoom Meeting</w:t>
            </w:r>
          </w:p>
          <w:p w14:paraId="7205D394" w14:textId="77777777" w:rsidR="00064874" w:rsidRPr="00064874" w:rsidRDefault="00064874" w:rsidP="00064874">
            <w:pPr>
              <w:rPr>
                <w:b/>
                <w:bCs/>
                <w:color w:val="D75833" w:themeColor="accent2" w:themeTint="99"/>
                <w:sz w:val="48"/>
                <w:szCs w:val="48"/>
              </w:rPr>
            </w:pPr>
            <w:r w:rsidRPr="00064874">
              <w:rPr>
                <w:b/>
                <w:bCs/>
                <w:color w:val="D75833" w:themeColor="accent2" w:themeTint="99"/>
                <w:sz w:val="48"/>
                <w:szCs w:val="48"/>
              </w:rPr>
              <w:t>Meeting ID: 844 4043 9458</w:t>
            </w:r>
          </w:p>
          <w:p w14:paraId="6492CC93" w14:textId="77777777" w:rsidR="00064874" w:rsidRPr="00064874" w:rsidRDefault="00064874" w:rsidP="00064874">
            <w:pPr>
              <w:rPr>
                <w:b/>
                <w:bCs/>
                <w:color w:val="D75833" w:themeColor="accent2" w:themeTint="99"/>
                <w:sz w:val="48"/>
                <w:szCs w:val="48"/>
              </w:rPr>
            </w:pPr>
            <w:r w:rsidRPr="00064874">
              <w:rPr>
                <w:b/>
                <w:bCs/>
                <w:color w:val="D75833" w:themeColor="accent2" w:themeTint="99"/>
                <w:sz w:val="48"/>
                <w:szCs w:val="48"/>
              </w:rPr>
              <w:t>Passcode: CARC5</w:t>
            </w:r>
          </w:p>
          <w:p w14:paraId="05B2597E" w14:textId="25198275" w:rsidR="00B617C9" w:rsidRDefault="00B617C9" w:rsidP="00064874"/>
        </w:tc>
        <w:tc>
          <w:tcPr>
            <w:tcW w:w="5040" w:type="dxa"/>
            <w:vAlign w:val="center"/>
          </w:tcPr>
          <w:p w14:paraId="50DA0ABA" w14:textId="584C93E4" w:rsidR="00064874" w:rsidRPr="009878F4" w:rsidRDefault="00064874" w:rsidP="00064874">
            <w:pPr>
              <w:jc w:val="center"/>
              <w:rPr>
                <w:b/>
                <w:bCs/>
                <w:i/>
                <w:iCs/>
                <w:color w:val="D75833" w:themeColor="accent2" w:themeTint="99"/>
                <w:sz w:val="28"/>
                <w:szCs w:val="28"/>
              </w:rPr>
            </w:pPr>
            <w:r w:rsidRPr="009878F4">
              <w:rPr>
                <w:b/>
                <w:bCs/>
                <w:i/>
                <w:iCs/>
                <w:color w:val="D75833" w:themeColor="accent2" w:themeTint="99"/>
                <w:sz w:val="28"/>
                <w:szCs w:val="28"/>
              </w:rPr>
              <w:t>ALL KINDS OF</w:t>
            </w:r>
          </w:p>
          <w:p w14:paraId="57DA68BF" w14:textId="77777777" w:rsidR="00064874" w:rsidRPr="009878F4" w:rsidRDefault="00064874" w:rsidP="00064874">
            <w:pPr>
              <w:jc w:val="center"/>
              <w:rPr>
                <w:b/>
                <w:bCs/>
                <w:i/>
                <w:iCs/>
                <w:color w:val="D75833" w:themeColor="accent2" w:themeTint="99"/>
                <w:sz w:val="28"/>
                <w:szCs w:val="28"/>
              </w:rPr>
            </w:pPr>
            <w:r w:rsidRPr="009878F4">
              <w:rPr>
                <w:b/>
                <w:bCs/>
                <w:i/>
                <w:iCs/>
                <w:color w:val="D75833" w:themeColor="accent2" w:themeTint="99"/>
                <w:sz w:val="28"/>
                <w:szCs w:val="28"/>
              </w:rPr>
              <w:t>SIMPLY AMAZING</w:t>
            </w:r>
          </w:p>
          <w:p w14:paraId="70F145CB" w14:textId="77777777" w:rsidR="00064874" w:rsidRPr="009878F4" w:rsidRDefault="00064874" w:rsidP="00064874">
            <w:pPr>
              <w:jc w:val="center"/>
              <w:rPr>
                <w:b/>
                <w:bCs/>
                <w:i/>
                <w:iCs/>
                <w:color w:val="D75833" w:themeColor="accent2" w:themeTint="99"/>
                <w:sz w:val="28"/>
                <w:szCs w:val="28"/>
              </w:rPr>
            </w:pPr>
            <w:r w:rsidRPr="009878F4">
              <w:rPr>
                <w:b/>
                <w:bCs/>
                <w:i/>
                <w:iCs/>
                <w:color w:val="D75833" w:themeColor="accent2" w:themeTint="99"/>
                <w:sz w:val="28"/>
                <w:szCs w:val="28"/>
              </w:rPr>
              <w:t>AGENDA ITEMS</w:t>
            </w:r>
          </w:p>
          <w:p w14:paraId="730F77DA" w14:textId="0BB74B06" w:rsidR="00064874" w:rsidRPr="00064874" w:rsidRDefault="00064874" w:rsidP="00064874">
            <w:pPr>
              <w:jc w:val="center"/>
              <w:rPr>
                <w:b/>
                <w:bCs/>
                <w:color w:val="D75833" w:themeColor="accent2" w:themeTint="99"/>
              </w:rPr>
            </w:pPr>
            <w:r w:rsidRPr="009878F4">
              <w:rPr>
                <w:b/>
                <w:bCs/>
                <w:i/>
                <w:iCs/>
                <w:color w:val="D75833" w:themeColor="accent2" w:themeTint="99"/>
                <w:sz w:val="28"/>
                <w:szCs w:val="28"/>
              </w:rPr>
              <w:t>THAT NEED YOUR INPUT</w:t>
            </w:r>
            <w:r w:rsidR="001A4C26" w:rsidRPr="009878F4">
              <w:rPr>
                <w:b/>
                <w:bCs/>
                <w:i/>
                <w:iCs/>
                <w:color w:val="D75833" w:themeColor="accent2" w:themeTint="99"/>
              </w:rPr>
              <w:t>.</w:t>
            </w:r>
          </w:p>
          <w:p w14:paraId="261FEE72" w14:textId="50EC29E2" w:rsidR="00B617C9" w:rsidRDefault="00B617C9" w:rsidP="00B617C9">
            <w:pPr>
              <w:pStyle w:val="ContactInfo"/>
              <w:spacing w:after="0"/>
            </w:pPr>
          </w:p>
          <w:p w14:paraId="320B63AE" w14:textId="77777777" w:rsidR="00B617C9" w:rsidRDefault="00B617C9" w:rsidP="00B617C9">
            <w:pPr>
              <w:pStyle w:val="ContactInfo"/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E3CD0B3" wp14:editId="1E1F19F4">
                      <wp:extent cx="1828800" cy="0"/>
                      <wp:effectExtent l="19050" t="19050" r="0" b="19050"/>
                      <wp:docPr id="3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E85BF4E" id="Straight Connector 3" o:spid="_x0000_s1026" alt="&quot;&quot;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4F405A34" w14:textId="31242E6A" w:rsidR="00B617C9" w:rsidRPr="00263075" w:rsidRDefault="001A4C26" w:rsidP="005917C0">
            <w:pPr>
              <w:jc w:val="center"/>
              <w:rPr>
                <w:sz w:val="4"/>
                <w:szCs w:val="4"/>
              </w:rPr>
            </w:pPr>
            <w:r w:rsidRPr="009878F4">
              <w:rPr>
                <w:b/>
                <w:bCs/>
                <w:i/>
                <w:iCs/>
                <w:color w:val="D75833" w:themeColor="accent2" w:themeTint="99"/>
                <w:sz w:val="28"/>
                <w:szCs w:val="28"/>
              </w:rPr>
              <w:t>LET YOUR VOICE BE HEARD AS WE PREPARE OUR DELEGATE FOR THE SEVENTY FIRST ANNUAL MEETING OF THE GENERAL SERVICE CONFERENCE</w:t>
            </w:r>
          </w:p>
          <w:p w14:paraId="72D1699C" w14:textId="7C0A34E8" w:rsidR="00B617C9" w:rsidRDefault="00B617C9" w:rsidP="00B617C9">
            <w:pPr>
              <w:pStyle w:val="ContactInfo"/>
              <w:spacing w:after="0"/>
            </w:pPr>
          </w:p>
        </w:tc>
      </w:tr>
    </w:tbl>
    <w:p w14:paraId="730EF14B" w14:textId="77777777" w:rsidR="002A068F" w:rsidRPr="00F12A85" w:rsidRDefault="002A068F" w:rsidP="00F12A85">
      <w:pPr>
        <w:pStyle w:val="NoSpacing"/>
        <w:spacing w:before="0"/>
        <w:rPr>
          <w:sz w:val="12"/>
        </w:rPr>
      </w:pPr>
    </w:p>
    <w:sectPr w:rsidR="002A068F" w:rsidRPr="00F12A85" w:rsidSect="005940E5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220D9C" w14:textId="77777777" w:rsidR="004A032B" w:rsidRDefault="004A032B" w:rsidP="008B0818">
      <w:r>
        <w:separator/>
      </w:r>
    </w:p>
  </w:endnote>
  <w:endnote w:type="continuationSeparator" w:id="0">
    <w:p w14:paraId="06B1ADEA" w14:textId="77777777" w:rsidR="004A032B" w:rsidRDefault="004A032B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charset w:val="00"/>
    <w:family w:val="roman"/>
    <w:pitch w:val="variable"/>
    <w:sig w:usb0="00000003" w:usb1="00000000" w:usb2="00000000" w:usb3="00000000" w:csb0="00000001" w:csb1="00000000"/>
  </w:font>
  <w:font w:name="Garamond">
    <w:altName w:val="Garamond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5D13BC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377550" w14:textId="77777777" w:rsidR="004A032B" w:rsidRDefault="004A032B" w:rsidP="008B0818">
      <w:r>
        <w:separator/>
      </w:r>
    </w:p>
  </w:footnote>
  <w:footnote w:type="continuationSeparator" w:id="0">
    <w:p w14:paraId="015847EF" w14:textId="77777777" w:rsidR="004A032B" w:rsidRDefault="004A032B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874"/>
    <w:rsid w:val="00010291"/>
    <w:rsid w:val="00034346"/>
    <w:rsid w:val="00064874"/>
    <w:rsid w:val="00087178"/>
    <w:rsid w:val="000E33EA"/>
    <w:rsid w:val="00134402"/>
    <w:rsid w:val="001570B2"/>
    <w:rsid w:val="001624C3"/>
    <w:rsid w:val="0016282D"/>
    <w:rsid w:val="00195F81"/>
    <w:rsid w:val="001A4C26"/>
    <w:rsid w:val="001C3D9C"/>
    <w:rsid w:val="001D14F3"/>
    <w:rsid w:val="00220400"/>
    <w:rsid w:val="002464C8"/>
    <w:rsid w:val="00263075"/>
    <w:rsid w:val="002733AA"/>
    <w:rsid w:val="002822E5"/>
    <w:rsid w:val="002A068F"/>
    <w:rsid w:val="00347A5B"/>
    <w:rsid w:val="00374F5F"/>
    <w:rsid w:val="00381ECC"/>
    <w:rsid w:val="0039194A"/>
    <w:rsid w:val="003D36E8"/>
    <w:rsid w:val="004611DB"/>
    <w:rsid w:val="004A032B"/>
    <w:rsid w:val="004F689B"/>
    <w:rsid w:val="005917C0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6C60B6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9878F4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9082F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59A96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k\AppData\Local\Packages\Microsoft.Office.Desktop_8wekyb3d8bbwe\LocalCache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B6D781-B4F4-43B8-AC66-05CB11EC39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2021-02-07T03:18:00Z</dcterms:created>
  <dcterms:modified xsi:type="dcterms:W3CDTF">2021-02-07T15:08:00Z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